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2C" w:rsidRPr="00F528BD" w:rsidRDefault="00106602" w:rsidP="0099672C">
      <w:pPr>
        <w:pStyle w:val="Sidehoved"/>
        <w:rPr>
          <w:rFonts w:ascii="Georgia" w:hAnsi="Georgia"/>
          <w:b/>
          <w:color w:val="95D600"/>
          <w:sz w:val="52"/>
        </w:rPr>
      </w:pPr>
      <w:r>
        <w:rPr>
          <w:rFonts w:ascii="Georgia" w:hAnsi="Georgia"/>
          <w:b/>
          <w:noProof/>
          <w:color w:val="95D600"/>
          <w:sz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-1363345</wp:posOffset>
                </wp:positionH>
                <wp:positionV relativeFrom="paragraph">
                  <wp:posOffset>-651510</wp:posOffset>
                </wp:positionV>
                <wp:extent cx="8481060" cy="1287780"/>
                <wp:effectExtent l="4445" t="0" r="1270" b="635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1060" cy="1287780"/>
                        </a:xfrm>
                        <a:prstGeom prst="rect">
                          <a:avLst/>
                        </a:prstGeom>
                        <a:solidFill>
                          <a:srgbClr val="679D2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3F9F" w:rsidRPr="009B356F" w:rsidRDefault="00BC3F9F" w:rsidP="0005711F">
                            <w:pPr>
                              <w:ind w:right="879"/>
                              <w:jc w:val="right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</w:pPr>
                          </w:p>
                          <w:p w:rsidR="00BC3F9F" w:rsidRPr="00EE175E" w:rsidRDefault="00BC3F9F" w:rsidP="009B356F">
                            <w:pPr>
                              <w:spacing w:after="120"/>
                              <w:ind w:right="879"/>
                              <w:jc w:val="right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EE175E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72"/>
                              </w:rPr>
                              <w:t>N Y H E D S B R E V</w:t>
                            </w:r>
                          </w:p>
                          <w:p w:rsidR="00BC3F9F" w:rsidRPr="00FB2D8D" w:rsidRDefault="00BC3F9F" w:rsidP="0005711F">
                            <w:pPr>
                              <w:ind w:right="879"/>
                              <w:jc w:val="right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175E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sdt>
                              <w:sdtPr>
                                <w:rPr>
                                  <w:rFonts w:ascii="Georgia" w:hAnsi="Georg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id w:val="519692707"/>
                                <w:lock w:val="sdtLocked"/>
                                <w:placeholder>
                                  <w:docPart w:val="A84763C3254E483B81FF05E8D734ED9A"/>
                                </w:placeholder>
                              </w:sdtPr>
                              <w:sdtEndPr/>
                              <w:sdtContent>
                                <w:r w:rsidR="00627346">
                                  <w:rPr>
                                    <w:rFonts w:ascii="Georgia" w:hAnsi="Georg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Udvalget for Lokalsamfund og Nærdemokrati</w:t>
                                </w:r>
                              </w:sdtContent>
                            </w:sdt>
                            <w:r w:rsidRPr="00FB2D8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95949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28"/>
                              </w:rPr>
                              <w:sym w:font="Webdings" w:char="F06E"/>
                            </w:r>
                            <w:r w:rsidRPr="00FB2D8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rFonts w:ascii="Georgia" w:hAnsi="Georg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id w:val="519692708"/>
                                <w:lock w:val="sdtLocked"/>
                                <w:placeholder>
                                  <w:docPart w:val="9000C819CD414919BCC5F8592FE0EBF1"/>
                                </w:placeholder>
                                <w:date w:fullDate="2019-12-09T00:00:00Z">
                                  <w:dateFormat w:val="d. MMMM yyyy"/>
                                  <w:lid w:val="da-DK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627346">
                                  <w:rPr>
                                    <w:rFonts w:ascii="Georgia" w:hAnsi="Georgia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9. december 2019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07.35pt;margin-top:-51.3pt;width:667.8pt;height:10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" fillcolor="#679d2e" stroked="f" strokecolor="#f2f2f2 [3041]" strokeweight="3pt">
                <v:shadow color="#205867 [1608]" opacity=".5" offset="1pt"/>
                <v:textbox>
                  <w:txbxContent>
                    <w:p w:rsidR="00BC3F9F" w:rsidRPr="009B356F" w:rsidRDefault="00BC3F9F" w:rsidP="0005711F">
                      <w:pPr>
                        <w:ind w:right="879"/>
                        <w:jc w:val="right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lang w:val="en-US"/>
                        </w:rPr>
                      </w:pPr>
                    </w:p>
                    <w:p w:rsidR="00BC3F9F" w:rsidRPr="00EE175E" w:rsidRDefault="00BC3F9F" w:rsidP="009B356F">
                      <w:pPr>
                        <w:spacing w:after="120"/>
                        <w:ind w:right="879"/>
                        <w:jc w:val="right"/>
                        <w:rPr>
                          <w:rFonts w:ascii="Georgia" w:hAnsi="Georgia"/>
                          <w:b/>
                          <w:color w:val="FFFFFF" w:themeColor="background1"/>
                          <w:sz w:val="72"/>
                        </w:rPr>
                      </w:pPr>
                      <w:r w:rsidRPr="00EE175E">
                        <w:rPr>
                          <w:rFonts w:ascii="Georgia" w:hAnsi="Georgia"/>
                          <w:b/>
                          <w:color w:val="FFFFFF" w:themeColor="background1"/>
                          <w:sz w:val="72"/>
                        </w:rPr>
                        <w:t>N Y H E D S B R E V</w:t>
                      </w:r>
                    </w:p>
                    <w:p w:rsidR="00BC3F9F" w:rsidRPr="00FB2D8D" w:rsidRDefault="00BC3F9F" w:rsidP="0005711F">
                      <w:pPr>
                        <w:ind w:right="879"/>
                        <w:jc w:val="right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E175E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sdt>
                        <w:sdtPr>
                          <w:rPr>
                            <w:rFonts w:ascii="Georgia" w:hAnsi="Georg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id w:val="519692707"/>
                          <w:lock w:val="sdtLocked"/>
                          <w:placeholder>
                            <w:docPart w:val="A84763C3254E483B81FF05E8D734ED9A"/>
                          </w:placeholder>
                        </w:sdtPr>
                        <w:sdtEndPr/>
                        <w:sdtContent>
                          <w:r w:rsidR="00627346">
                            <w:rPr>
                              <w:rFonts w:ascii="Georgia" w:hAnsi="Georg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Udvalget for Lokalsamfund og Nærdemokrati</w:t>
                          </w:r>
                        </w:sdtContent>
                      </w:sdt>
                      <w:r w:rsidRPr="00FB2D8D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 w:rsidRPr="00395949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28"/>
                        </w:rPr>
                        <w:sym w:font="Webdings" w:char="F06E"/>
                      </w:r>
                      <w:r w:rsidRPr="00FB2D8D"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sdt>
                        <w:sdtPr>
                          <w:rPr>
                            <w:rFonts w:ascii="Georgia" w:hAnsi="Georg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id w:val="519692708"/>
                          <w:lock w:val="sdtLocked"/>
                          <w:placeholder>
                            <w:docPart w:val="9000C819CD414919BCC5F8592FE0EBF1"/>
                          </w:placeholder>
                          <w:date w:fullDate="2019-12-09T00:00:00Z">
                            <w:dateFormat w:val="d. MMMM yyyy"/>
                            <w:lid w:val="da-DK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627346">
                            <w:rPr>
                              <w:rFonts w:ascii="Georgia" w:hAnsi="Georgi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9. december 2019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</w:p>
    <w:p w:rsidR="0099672C" w:rsidRPr="00F528BD" w:rsidRDefault="0099672C">
      <w:pPr>
        <w:rPr>
          <w:rFonts w:ascii="Georgia" w:hAnsi="Georgia"/>
        </w:rPr>
      </w:pPr>
    </w:p>
    <w:p w:rsidR="00D25D73" w:rsidRDefault="00D25D73">
      <w:pPr>
        <w:rPr>
          <w:rFonts w:ascii="Georgia" w:hAnsi="Georgia"/>
        </w:rPr>
      </w:pPr>
    </w:p>
    <w:p w:rsidR="00D05CC8" w:rsidRPr="00F528BD" w:rsidRDefault="00D05CC8">
      <w:pPr>
        <w:rPr>
          <w:rFonts w:ascii="Georgia" w:hAnsi="Georgia"/>
        </w:rPr>
      </w:pPr>
    </w:p>
    <w:tbl>
      <w:tblPr>
        <w:tblStyle w:val="Tabel-Gitter"/>
        <w:tblW w:w="10314" w:type="dxa"/>
        <w:tblBorders>
          <w:top w:val="single" w:sz="4" w:space="0" w:color="4BACC6" w:themeColor="accent5"/>
          <w:left w:val="none" w:sz="0" w:space="0" w:color="auto"/>
          <w:bottom w:val="single" w:sz="4" w:space="0" w:color="4BACC6" w:themeColor="accent5"/>
          <w:right w:val="none" w:sz="0" w:space="0" w:color="auto"/>
          <w:insideH w:val="single" w:sz="4" w:space="0" w:color="4BACC6" w:themeColor="accent5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629"/>
        <w:gridCol w:w="3685"/>
      </w:tblGrid>
      <w:tr w:rsidR="0099672C" w:rsidRPr="00BA68F5" w:rsidTr="00184027">
        <w:trPr>
          <w:cantSplit/>
        </w:trPr>
        <w:tc>
          <w:tcPr>
            <w:tcW w:w="6629" w:type="dxa"/>
          </w:tcPr>
          <w:sdt>
            <w:sdtPr>
              <w:id w:val="16831090"/>
              <w:lock w:val="sdtLocked"/>
              <w:placeholder>
                <w:docPart w:val="8DB3FA04059A4826ABB2D8CAD78A9F44"/>
              </w:placeholder>
            </w:sdtPr>
            <w:sdtEndPr/>
            <w:sdtContent>
              <w:p w:rsidR="009F1069" w:rsidRPr="00627346" w:rsidRDefault="009F1069" w:rsidP="009F1069">
                <w:pPr>
                  <w:pStyle w:val="Brdtekstnyhedsbrev"/>
                  <w:rPr>
                    <w:b/>
                  </w:rPr>
                </w:pPr>
                <w:r w:rsidRPr="00627346">
                  <w:rPr>
                    <w:b/>
                  </w:rPr>
                  <w:t xml:space="preserve">ULN </w:t>
                </w:r>
                <w:r>
                  <w:rPr>
                    <w:b/>
                  </w:rPr>
                  <w:t>mødes med alle</w:t>
                </w:r>
                <w:r w:rsidRPr="00627346">
                  <w:rPr>
                    <w:b/>
                  </w:rPr>
                  <w:t xml:space="preserve"> lokalrådene</w:t>
                </w:r>
                <w:r>
                  <w:rPr>
                    <w:b/>
                  </w:rPr>
                  <w:t xml:space="preserve"> 2019-2020</w:t>
                </w:r>
              </w:p>
              <w:p w:rsidR="009F1069" w:rsidRPr="00627346" w:rsidRDefault="009F1069" w:rsidP="009F1069">
                <w:pPr>
                  <w:pStyle w:val="Brdtekstnyhedsbrev"/>
                </w:pPr>
                <w:r w:rsidRPr="00627346">
                  <w:t>Der er i 2019 afholdt fire fællesmøder mellem ULN og i alt 16 lokalråd. Der har været god dialog på møderne, som har skabt opmærksom</w:t>
                </w:r>
                <w:r w:rsidR="0022020A">
                  <w:t>hed</w:t>
                </w:r>
                <w:r w:rsidRPr="00627346">
                  <w:t xml:space="preserve"> om lokale udfordringer. Politiker</w:t>
                </w:r>
                <w:r w:rsidR="00030F7D">
                  <w:t>n</w:t>
                </w:r>
                <w:r w:rsidRPr="00627346">
                  <w:t>e har udtrykt stor respekt for det arbejde</w:t>
                </w:r>
                <w:r w:rsidR="0022020A">
                  <w:t>,</w:t>
                </w:r>
                <w:r w:rsidRPr="00627346">
                  <w:t xml:space="preserve"> borgerne udfører. Mange lokalråd har ligeledes udtrykt anerkendelse af, at udvalget er gode til at honorere det arbejde, der udføres i lokalsamfundene. </w:t>
                </w:r>
              </w:p>
              <w:p w:rsidR="009F1069" w:rsidRPr="00627346" w:rsidRDefault="009F1069" w:rsidP="009F1069">
                <w:pPr>
                  <w:pStyle w:val="Brdtekstnyhedsbrev"/>
                </w:pPr>
              </w:p>
              <w:p w:rsidR="00E330C3" w:rsidRPr="00DA5FBB" w:rsidRDefault="009F1069" w:rsidP="0022020A">
                <w:pPr>
                  <w:pStyle w:val="Brdtekstnyhedsbrev"/>
                </w:pPr>
                <w:r w:rsidRPr="00627346">
                  <w:t>ULN har efter hvert møde taget stilling til</w:t>
                </w:r>
                <w:r w:rsidR="00106602">
                  <w:t>,</w:t>
                </w:r>
                <w:r w:rsidRPr="00627346">
                  <w:t xml:space="preserve"> hvilke konkrete ændringer møderne giver anledning til. Fra drift af grønne hold til styrkelse af koordination</w:t>
                </w:r>
                <w:r w:rsidR="00106602">
                  <w:t>en</w:t>
                </w:r>
                <w:r w:rsidR="0022020A">
                  <w:t xml:space="preserve"> i kommunen. De øvrige lokalråder</w:t>
                </w:r>
                <w:r w:rsidRPr="00627346">
                  <w:t xml:space="preserve"> modtager i december </w:t>
                </w:r>
                <w:r w:rsidR="0022020A">
                  <w:t xml:space="preserve">datoer til </w:t>
                </w:r>
                <w:r w:rsidRPr="00627346">
                  <w:t xml:space="preserve">fællesmøder i </w:t>
                </w:r>
                <w:r w:rsidR="00DA5FBB">
                  <w:t>2020</w:t>
                </w:r>
                <w:r w:rsidR="0022020A">
                  <w:t xml:space="preserve"> man kan tilmelde sig.</w:t>
                </w:r>
              </w:p>
            </w:sdtContent>
          </w:sdt>
        </w:tc>
        <w:tc>
          <w:tcPr>
            <w:tcW w:w="3685" w:type="dxa"/>
            <w:shd w:val="clear" w:color="auto" w:fill="auto"/>
          </w:tcPr>
          <w:p w:rsidR="00F71ABC" w:rsidRPr="00BA68F5" w:rsidRDefault="00F71ABC" w:rsidP="00847BB3">
            <w:pPr>
              <w:pStyle w:val="Brdtekstnyhedsbrev"/>
              <w:jc w:val="right"/>
              <w:rPr>
                <w:b/>
              </w:rPr>
            </w:pPr>
          </w:p>
          <w:p w:rsidR="0099672C" w:rsidRPr="00BA68F5" w:rsidRDefault="0022020A" w:rsidP="00847BB3">
            <w:pPr>
              <w:pStyle w:val="Brdtekstnyhedsbrev"/>
              <w:jc w:val="right"/>
              <w:rPr>
                <w:b/>
                <w:sz w:val="44"/>
              </w:rPr>
            </w:pPr>
            <w:sdt>
              <w:sdtPr>
                <w:rPr>
                  <w:b/>
                  <w:sz w:val="44"/>
                </w:rPr>
                <w:id w:val="16831091"/>
                <w:picture/>
              </w:sdtPr>
              <w:sdtEndPr/>
              <w:sdtContent>
                <w:r w:rsidR="0099672C" w:rsidRPr="00BA68F5">
                  <w:rPr>
                    <w:b/>
                    <w:noProof/>
                    <w:sz w:val="44"/>
                  </w:rPr>
                  <w:drawing>
                    <wp:inline distT="0" distB="0" distL="0" distR="0">
                      <wp:extent cx="1905000" cy="1428750"/>
                      <wp:effectExtent l="0" t="0" r="0" b="0"/>
                      <wp:docPr id="1" name="Billed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428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2506D4" w:rsidRPr="00BA68F5">
              <w:rPr>
                <w:b/>
                <w:sz w:val="44"/>
              </w:rPr>
              <w:t xml:space="preserve"> </w:t>
            </w:r>
          </w:p>
        </w:tc>
      </w:tr>
      <w:tr w:rsidR="00E330C3" w:rsidRPr="00840665" w:rsidTr="00184027">
        <w:trPr>
          <w:cantSplit/>
        </w:trPr>
        <w:tc>
          <w:tcPr>
            <w:tcW w:w="6629" w:type="dxa"/>
          </w:tcPr>
          <w:sdt>
            <w:sdtPr>
              <w:rPr>
                <w:rFonts w:ascii="Times New Roman" w:hAnsi="Times New Roman"/>
                <w:sz w:val="24"/>
                <w:szCs w:val="24"/>
              </w:rPr>
              <w:id w:val="519692569"/>
              <w:lock w:val="sdtLocked"/>
              <w:placeholder>
                <w:docPart w:val="EBBBD7AA2CF242F08691D25EC96497DA"/>
              </w:placeholder>
            </w:sdtPr>
            <w:sdtEndPr>
              <w:rPr>
                <w:szCs w:val="20"/>
              </w:rPr>
            </w:sdtEndPr>
            <w:sdtContent>
              <w:p w:rsidR="00DD24D4" w:rsidRPr="00DD24D4" w:rsidRDefault="00DD24D4" w:rsidP="00DD24D4">
                <w:pPr>
                  <w:pStyle w:val="Brdtekstnyhedsbrev"/>
                  <w:rPr>
                    <w:b/>
                    <w:sz w:val="22"/>
                  </w:rPr>
                </w:pPr>
                <w:r w:rsidRPr="00DD24D4">
                  <w:rPr>
                    <w:b/>
                  </w:rPr>
                  <w:t xml:space="preserve">Bysyn </w:t>
                </w:r>
                <w:r>
                  <w:rPr>
                    <w:b/>
                  </w:rPr>
                  <w:t>i 2020</w:t>
                </w:r>
              </w:p>
              <w:p w:rsidR="00DD24D4" w:rsidRDefault="00DD24D4" w:rsidP="00DD24D4">
                <w:pPr>
                  <w:rPr>
                    <w:rFonts w:ascii="Georgia" w:hAnsi="Georgia"/>
                    <w:sz w:val="20"/>
                    <w:szCs w:val="20"/>
                  </w:rPr>
                </w:pPr>
                <w:r>
                  <w:rPr>
                    <w:rFonts w:ascii="Georgia" w:hAnsi="Georgia"/>
                    <w:sz w:val="20"/>
                    <w:szCs w:val="20"/>
                  </w:rPr>
                  <w:t>Vi gennemfører igen bysyn i lokalområder i 2020. Vil du have Vejle Kommune på bysyn i dit lokalsamfund, så skriv til Lars (lakje@v</w:t>
                </w:r>
                <w:r w:rsidR="00106602">
                  <w:rPr>
                    <w:rFonts w:ascii="Georgia" w:hAnsi="Georgia"/>
                    <w:sz w:val="20"/>
                    <w:szCs w:val="20"/>
                  </w:rPr>
                  <w:t>e</w:t>
                </w:r>
                <w:r>
                  <w:rPr>
                    <w:rFonts w:ascii="Georgia" w:hAnsi="Georgia"/>
                    <w:sz w:val="20"/>
                    <w:szCs w:val="20"/>
                  </w:rPr>
                  <w:t xml:space="preserve">jle.dk). </w:t>
                </w:r>
              </w:p>
              <w:p w:rsidR="00DD24D4" w:rsidRDefault="00DD24D4" w:rsidP="00DD24D4">
                <w:pPr>
                  <w:rPr>
                    <w:rFonts w:ascii="Georgia" w:hAnsi="Georgia"/>
                    <w:sz w:val="20"/>
                    <w:szCs w:val="20"/>
                  </w:rPr>
                </w:pPr>
              </w:p>
              <w:p w:rsidR="00DD24D4" w:rsidRPr="00DD24D4" w:rsidRDefault="0022020A" w:rsidP="00DD24D4">
                <w:pPr>
                  <w:rPr>
                    <w:rFonts w:ascii="Georgia" w:hAnsi="Georgia"/>
                    <w:sz w:val="20"/>
                    <w:szCs w:val="20"/>
                  </w:rPr>
                </w:pPr>
                <w:r>
                  <w:rPr>
                    <w:rFonts w:ascii="Georgia" w:hAnsi="Georgia"/>
                    <w:sz w:val="20"/>
                    <w:szCs w:val="20"/>
                  </w:rPr>
                  <w:t xml:space="preserve">Holdet omkring </w:t>
                </w:r>
                <w:r w:rsidR="00DD24D4" w:rsidRPr="00DD24D4">
                  <w:rPr>
                    <w:rFonts w:ascii="Georgia" w:hAnsi="Georgia"/>
                    <w:sz w:val="20"/>
                    <w:szCs w:val="20"/>
                  </w:rPr>
                  <w:t>bysyn vil være ændret fra 2020</w:t>
                </w:r>
                <w:r w:rsidR="00DD24D4">
                  <w:rPr>
                    <w:rFonts w:ascii="Georgia" w:hAnsi="Georgia"/>
                    <w:sz w:val="20"/>
                    <w:szCs w:val="20"/>
                  </w:rPr>
                  <w:t>.</w:t>
                </w:r>
                <w:r w:rsidR="00DD24D4" w:rsidRPr="00DD24D4">
                  <w:rPr>
                    <w:rFonts w:ascii="Georgia" w:hAnsi="Georgia"/>
                    <w:sz w:val="20"/>
                    <w:szCs w:val="20"/>
                  </w:rPr>
                  <w:t xml:space="preserve"> Ole Kruse </w:t>
                </w:r>
                <w:r w:rsidR="00DD24D4">
                  <w:rPr>
                    <w:rFonts w:ascii="Georgia" w:hAnsi="Georgia"/>
                    <w:sz w:val="20"/>
                    <w:szCs w:val="20"/>
                  </w:rPr>
                  <w:t>og</w:t>
                </w:r>
                <w:r w:rsidR="00DD24D4" w:rsidRPr="00DD24D4">
                  <w:rPr>
                    <w:rFonts w:ascii="Georgia" w:hAnsi="Georgia"/>
                    <w:sz w:val="20"/>
                    <w:szCs w:val="20"/>
                  </w:rPr>
                  <w:t xml:space="preserve"> Lena Månson er stoppet </w:t>
                </w:r>
                <w:r w:rsidR="00DD24D4">
                  <w:rPr>
                    <w:rFonts w:ascii="Georgia" w:hAnsi="Georgia"/>
                    <w:sz w:val="20"/>
                    <w:szCs w:val="20"/>
                  </w:rPr>
                  <w:t>hos Vejdrift og Parkdrift.</w:t>
                </w:r>
                <w:r w:rsidR="00DD24D4" w:rsidRPr="00DD24D4">
                  <w:rPr>
                    <w:rFonts w:ascii="Georgia" w:hAnsi="Georgia"/>
                    <w:sz w:val="20"/>
                    <w:szCs w:val="20"/>
                  </w:rPr>
                  <w:t xml:space="preserve"> </w:t>
                </w:r>
                <w:r w:rsidR="00DD24D4">
                  <w:rPr>
                    <w:rFonts w:ascii="Georgia" w:hAnsi="Georgia"/>
                    <w:sz w:val="20"/>
                    <w:szCs w:val="20"/>
                  </w:rPr>
                  <w:t xml:space="preserve">Holdet til bysyn består </w:t>
                </w:r>
                <w:r w:rsidR="00DD24D4" w:rsidRPr="00DD24D4">
                  <w:rPr>
                    <w:rFonts w:ascii="Georgia" w:hAnsi="Georgia"/>
                    <w:sz w:val="20"/>
                    <w:szCs w:val="20"/>
                  </w:rPr>
                  <w:t>fortsat</w:t>
                </w:r>
                <w:r w:rsidR="00DD24D4">
                  <w:rPr>
                    <w:rFonts w:ascii="Georgia" w:hAnsi="Georgia"/>
                    <w:sz w:val="20"/>
                    <w:szCs w:val="20"/>
                  </w:rPr>
                  <w:t xml:space="preserve"> af</w:t>
                </w:r>
                <w:r w:rsidR="00DD24D4" w:rsidRPr="00DD24D4">
                  <w:rPr>
                    <w:rFonts w:ascii="Georgia" w:hAnsi="Georgia"/>
                    <w:sz w:val="20"/>
                    <w:szCs w:val="20"/>
                  </w:rPr>
                  <w:t xml:space="preserve"> en person fra Vej, en fra Park, en fra Vejmyndighed og en fra Projektudvikling. </w:t>
                </w:r>
              </w:p>
              <w:p w:rsidR="00DD24D4" w:rsidRPr="00DD24D4" w:rsidRDefault="00DD24D4" w:rsidP="00DD24D4">
                <w:pPr>
                  <w:rPr>
                    <w:rFonts w:ascii="Georgia" w:hAnsi="Georgia"/>
                    <w:sz w:val="20"/>
                    <w:szCs w:val="20"/>
                  </w:rPr>
                </w:pPr>
              </w:p>
              <w:p w:rsidR="00F574D7" w:rsidRDefault="00DD24D4" w:rsidP="00F574D7">
                <w:pPr>
                  <w:rPr>
                    <w:rFonts w:ascii="Georgia" w:hAnsi="Georgia"/>
                    <w:sz w:val="20"/>
                    <w:szCs w:val="20"/>
                  </w:rPr>
                </w:pPr>
                <w:r w:rsidRPr="00DD24D4">
                  <w:rPr>
                    <w:rFonts w:ascii="Georgia" w:hAnsi="Georgia"/>
                    <w:sz w:val="20"/>
                    <w:szCs w:val="20"/>
                  </w:rPr>
                  <w:t xml:space="preserve">Formålet med bysyn er at få løst eller afstemt </w:t>
                </w:r>
                <w:r w:rsidR="00F574D7">
                  <w:rPr>
                    <w:rFonts w:ascii="Georgia" w:hAnsi="Georgia"/>
                    <w:sz w:val="20"/>
                    <w:szCs w:val="20"/>
                  </w:rPr>
                  <w:t xml:space="preserve">spørgsmål </w:t>
                </w:r>
                <w:r w:rsidRPr="00DD24D4">
                  <w:rPr>
                    <w:rFonts w:ascii="Georgia" w:hAnsi="Georgia"/>
                    <w:sz w:val="20"/>
                    <w:szCs w:val="20"/>
                  </w:rPr>
                  <w:t xml:space="preserve">i forhold til </w:t>
                </w:r>
                <w:r>
                  <w:rPr>
                    <w:rFonts w:ascii="Georgia" w:hAnsi="Georgia"/>
                    <w:sz w:val="20"/>
                    <w:szCs w:val="20"/>
                  </w:rPr>
                  <w:t>vedligehold og drift af grønne arealer,</w:t>
                </w:r>
                <w:r w:rsidR="00F574D7">
                  <w:rPr>
                    <w:rFonts w:ascii="Georgia" w:hAnsi="Georgia"/>
                    <w:sz w:val="20"/>
                    <w:szCs w:val="20"/>
                  </w:rPr>
                  <w:t xml:space="preserve"> hække,</w:t>
                </w:r>
                <w:r>
                  <w:rPr>
                    <w:rFonts w:ascii="Georgia" w:hAnsi="Georgia"/>
                    <w:sz w:val="20"/>
                    <w:szCs w:val="20"/>
                  </w:rPr>
                  <w:t xml:space="preserve"> fortove, pladser</w:t>
                </w:r>
                <w:r w:rsidR="00F574D7">
                  <w:rPr>
                    <w:rFonts w:ascii="Georgia" w:hAnsi="Georgia"/>
                    <w:sz w:val="20"/>
                    <w:szCs w:val="20"/>
                  </w:rPr>
                  <w:t xml:space="preserve"> og veje </w:t>
                </w:r>
                <w:r>
                  <w:rPr>
                    <w:rFonts w:ascii="Georgia" w:hAnsi="Georgia"/>
                    <w:sz w:val="20"/>
                    <w:szCs w:val="20"/>
                  </w:rPr>
                  <w:t>m.v.</w:t>
                </w:r>
                <w:r w:rsidR="00F574D7">
                  <w:rPr>
                    <w:rFonts w:ascii="Georgia" w:hAnsi="Georgia"/>
                    <w:sz w:val="20"/>
                    <w:szCs w:val="20"/>
                  </w:rPr>
                  <w:t xml:space="preserve"> på tværs af kommunens fagområder.</w:t>
                </w:r>
              </w:p>
            </w:sdtContent>
          </w:sdt>
          <w:p w:rsidR="00463093" w:rsidRPr="00F574D7" w:rsidRDefault="00F574D7" w:rsidP="00F574D7">
            <w:pPr>
              <w:rPr>
                <w:rFonts w:ascii="Georgia" w:hAnsi="Georgia"/>
                <w:sz w:val="20"/>
                <w:szCs w:val="20"/>
              </w:rPr>
            </w:pPr>
            <w:r w:rsidRPr="00840665">
              <w:t xml:space="preserve"> </w:t>
            </w:r>
          </w:p>
        </w:tc>
        <w:sdt>
          <w:sdtPr>
            <w:rPr>
              <w:noProof/>
            </w:rPr>
            <w:id w:val="519692570"/>
            <w:picture/>
          </w:sdtPr>
          <w:sdtEndPr/>
          <w:sdtContent>
            <w:tc>
              <w:tcPr>
                <w:tcW w:w="3685" w:type="dxa"/>
                <w:shd w:val="clear" w:color="auto" w:fill="auto"/>
              </w:tcPr>
              <w:p w:rsidR="00E330C3" w:rsidRPr="00840665" w:rsidRDefault="00DA5FBB" w:rsidP="00847BB3">
                <w:pPr>
                  <w:pStyle w:val="Brdtekstnyhedsbrev"/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229F1090" wp14:editId="56875A14">
                      <wp:extent cx="1908000" cy="1303200"/>
                      <wp:effectExtent l="0" t="0" r="0" b="0"/>
                      <wp:docPr id="5" name="Billed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8000" cy="1303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330C3" w:rsidRPr="00840665" w:rsidTr="00184027">
        <w:trPr>
          <w:cantSplit/>
        </w:trPr>
        <w:tc>
          <w:tcPr>
            <w:tcW w:w="6629" w:type="dxa"/>
          </w:tcPr>
          <w:sdt>
            <w:sdtPr>
              <w:rPr>
                <w:rFonts w:ascii="Times New Roman" w:hAnsi="Times New Roman"/>
                <w:sz w:val="24"/>
                <w:szCs w:val="24"/>
              </w:rPr>
              <w:id w:val="519692567"/>
              <w:lock w:val="sdtLocked"/>
              <w:placeholder>
                <w:docPart w:val="073222F5BB9E4FE39769745DD7E3A74B"/>
              </w:placeholder>
            </w:sdtPr>
            <w:sdtEndPr/>
            <w:sdtContent>
              <w:p w:rsidR="00627346" w:rsidRPr="00627346" w:rsidRDefault="00627346" w:rsidP="00627346">
                <w:pPr>
                  <w:pStyle w:val="Brdtekstnyhedsbrev"/>
                  <w:rPr>
                    <w:b/>
                  </w:rPr>
                </w:pPr>
                <w:r w:rsidRPr="00627346">
                  <w:rPr>
                    <w:b/>
                  </w:rPr>
                  <w:t>Årshjul 2020</w:t>
                </w:r>
              </w:p>
              <w:p w:rsidR="00627346" w:rsidRDefault="00627346" w:rsidP="00627346">
                <w:pPr>
                  <w:pStyle w:val="Brdtekstnyhedsbrev"/>
                </w:pPr>
                <w:r>
                  <w:t>Der er udsendt et årshjul for 2020. Her kan du fx se</w:t>
                </w:r>
                <w:r w:rsidR="00030F7D">
                  <w:t>,</w:t>
                </w:r>
                <w:r>
                  <w:t xml:space="preserve"> hvornår der er årsmøde for lokalråd, deadline for ansøgninger til puljer og for aflevering af årsrapporter og regnskab.</w:t>
                </w:r>
              </w:p>
              <w:p w:rsidR="00E330C3" w:rsidRPr="00840665" w:rsidRDefault="0022020A" w:rsidP="00627346"/>
            </w:sdtContent>
          </w:sdt>
          <w:p w:rsidR="00463093" w:rsidRDefault="0005711F" w:rsidP="0005711F">
            <w:pPr>
              <w:pStyle w:val="Brdtekstnyhedsbrevgrn"/>
            </w:pPr>
            <w:r w:rsidRPr="0005711F">
              <w:t>Læs mere på:</w:t>
            </w:r>
            <w:r>
              <w:t xml:space="preserve"> </w:t>
            </w:r>
            <w:hyperlink r:id="rId9" w:history="1">
              <w:r w:rsidR="00627346" w:rsidRPr="00441054">
                <w:rPr>
                  <w:rStyle w:val="Hyperlink"/>
                </w:rPr>
                <w:t>www.vejle.dk/lokal</w:t>
              </w:r>
            </w:hyperlink>
          </w:p>
          <w:p w:rsidR="00627346" w:rsidRPr="00840665" w:rsidRDefault="00627346" w:rsidP="0005711F">
            <w:pPr>
              <w:pStyle w:val="Brdtekstnyhedsbrevgrn"/>
            </w:pPr>
          </w:p>
        </w:tc>
        <w:sdt>
          <w:sdtPr>
            <w:rPr>
              <w:noProof/>
            </w:rPr>
            <w:id w:val="519692568"/>
            <w:picture/>
          </w:sdtPr>
          <w:sdtEndPr/>
          <w:sdtContent>
            <w:tc>
              <w:tcPr>
                <w:tcW w:w="3685" w:type="dxa"/>
                <w:shd w:val="clear" w:color="auto" w:fill="auto"/>
              </w:tcPr>
              <w:p w:rsidR="00E330C3" w:rsidRPr="00840665" w:rsidRDefault="00DA5FBB" w:rsidP="00847BB3">
                <w:pPr>
                  <w:pStyle w:val="Brdtekstnyhedsbrev"/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1E0C7209" wp14:editId="5E7F80A2">
                      <wp:extent cx="1899285" cy="1231141"/>
                      <wp:effectExtent l="0" t="0" r="0" b="0"/>
                      <wp:docPr id="4" name="Billed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10"/>
                              <a:srcRect r="3000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4808" cy="124120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9672C" w:rsidRPr="00840665" w:rsidTr="00184027">
        <w:trPr>
          <w:cantSplit/>
        </w:trPr>
        <w:tc>
          <w:tcPr>
            <w:tcW w:w="6629" w:type="dxa"/>
          </w:tcPr>
          <w:sdt>
            <w:sdtPr>
              <w:id w:val="519692773"/>
              <w:placeholder>
                <w:docPart w:val="97EA7906C9C64C4585E0F1708FB9505C"/>
              </w:placeholder>
            </w:sdtPr>
            <w:sdtEndPr/>
            <w:sdtContent>
              <w:p w:rsidR="009F1069" w:rsidRDefault="00627346" w:rsidP="009F1069">
                <w:pPr>
                  <w:rPr>
                    <w:rFonts w:ascii="Georgia" w:hAnsi="Georgia"/>
                    <w:b/>
                    <w:sz w:val="20"/>
                  </w:rPr>
                </w:pPr>
                <w:r w:rsidRPr="00627346">
                  <w:rPr>
                    <w:rFonts w:ascii="Georgia" w:hAnsi="Georgia"/>
                    <w:b/>
                    <w:sz w:val="20"/>
                  </w:rPr>
                  <w:t>Nye samarbejdsaftaler 2020 – 2022</w:t>
                </w:r>
              </w:p>
              <w:p w:rsidR="00602832" w:rsidRDefault="00627346" w:rsidP="009F1069">
                <w:r>
                  <w:t xml:space="preserve">Udvalget har besluttet at tilbyde en ny tre årig samarbejdsaftale til lokalrådene. Aftalen er udarbejdet på baggrund af demokratidialogen i sommer og efterår 2018 mellem lokalråd og kommune. </w:t>
                </w:r>
              </w:p>
              <w:p w:rsidR="00602832" w:rsidRDefault="00602832" w:rsidP="009F1069"/>
              <w:p w:rsidR="0020726D" w:rsidRPr="00840665" w:rsidRDefault="00627346" w:rsidP="009F1069">
                <w:r>
                  <w:t xml:space="preserve">Lokalrådene modtager samarbejdsaftale til underskrift i december. </w:t>
                </w:r>
              </w:p>
            </w:sdtContent>
          </w:sdt>
          <w:p w:rsidR="00463093" w:rsidRPr="00840665" w:rsidRDefault="00463093" w:rsidP="0005711F">
            <w:pPr>
              <w:pStyle w:val="Brdtekstnyhedsbrevgrn"/>
            </w:pPr>
          </w:p>
        </w:tc>
        <w:sdt>
          <w:sdtPr>
            <w:rPr>
              <w:noProof/>
            </w:rPr>
            <w:id w:val="16831093"/>
            <w:picture/>
          </w:sdtPr>
          <w:sdtEndPr/>
          <w:sdtContent>
            <w:tc>
              <w:tcPr>
                <w:tcW w:w="3685" w:type="dxa"/>
                <w:shd w:val="clear" w:color="auto" w:fill="auto"/>
              </w:tcPr>
              <w:p w:rsidR="0099672C" w:rsidRPr="00840665" w:rsidRDefault="00DA5FBB" w:rsidP="00847BB3">
                <w:pPr>
                  <w:pStyle w:val="Brdtekstnyhedsbrev"/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1B73C078" wp14:editId="2B03CD2A">
                      <wp:extent cx="1908000" cy="1497600"/>
                      <wp:effectExtent l="0" t="0" r="0" b="0"/>
                      <wp:docPr id="7" name="Billed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8000" cy="1497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9672C" w:rsidRPr="00840665" w:rsidTr="00184027">
        <w:trPr>
          <w:cantSplit/>
        </w:trPr>
        <w:tc>
          <w:tcPr>
            <w:tcW w:w="6629" w:type="dxa"/>
          </w:tcPr>
          <w:sdt>
            <w:sdtPr>
              <w:id w:val="519692774"/>
              <w:placeholder>
                <w:docPart w:val="60506A1DD34B4C5CAEA2ACE964AD7BCF"/>
              </w:placeholder>
            </w:sdtPr>
            <w:sdtEndPr/>
            <w:sdtContent>
              <w:p w:rsidR="009F1069" w:rsidRPr="009F1069" w:rsidRDefault="00627346" w:rsidP="009F1069">
                <w:pPr>
                  <w:rPr>
                    <w:rFonts w:ascii="Georgia" w:hAnsi="Georgia"/>
                    <w:b/>
                    <w:sz w:val="20"/>
                  </w:rPr>
                </w:pPr>
                <w:r w:rsidRPr="009F1069">
                  <w:rPr>
                    <w:rFonts w:ascii="Georgia" w:hAnsi="Georgia"/>
                    <w:b/>
                    <w:sz w:val="20"/>
                  </w:rPr>
                  <w:t>Budget 2020</w:t>
                </w:r>
              </w:p>
              <w:p w:rsidR="009F1069" w:rsidRDefault="00627346" w:rsidP="009F1069">
                <w:r>
                  <w:t>Byrådet har igen i 2020 afsat cirka 7.000.000 kr. til arbejdet med lokalsam</w:t>
                </w:r>
                <w:r w:rsidR="0022020A">
                  <w:t>fund og nærdemokrati i ULN. Her</w:t>
                </w:r>
                <w:r>
                  <w:t xml:space="preserve">af er </w:t>
                </w:r>
                <w:r w:rsidR="009F1069">
                  <w:t>2</w:t>
                </w:r>
                <w:r>
                  <w:t xml:space="preserve"> mio. kr. ny bevilling, </w:t>
                </w:r>
                <w:r w:rsidR="00106602">
                  <w:t xml:space="preserve">som erstatter </w:t>
                </w:r>
                <w:r>
                  <w:t>bevilling</w:t>
                </w:r>
                <w:r w:rsidR="00106602">
                  <w:t xml:space="preserve"> der ophørte</w:t>
                </w:r>
                <w:r>
                  <w:t xml:space="preserve"> i 2019. Det betyder blandt andet</w:t>
                </w:r>
                <w:r w:rsidR="0022020A">
                  <w:t>,</w:t>
                </w:r>
                <w:r>
                  <w:t xml:space="preserve"> at udvalgets puljer med 3.100.000 kr. i alt fortsætter. Puljerne kan søges af alle og er beregnet til borgerdrevne udviklingsprojekter. Støtten til lokalrådenes drift fastholdes også. </w:t>
                </w:r>
              </w:p>
              <w:p w:rsidR="0020726D" w:rsidRPr="00840665" w:rsidRDefault="0022020A" w:rsidP="009F1069"/>
            </w:sdtContent>
          </w:sdt>
          <w:p w:rsidR="00463093" w:rsidRPr="00840665" w:rsidRDefault="0020726D" w:rsidP="009F1069">
            <w:pPr>
              <w:pStyle w:val="Brdtekstnyhedsbrevgrn"/>
            </w:pPr>
            <w:r w:rsidRPr="00840665">
              <w:t xml:space="preserve"> </w:t>
            </w:r>
            <w:r w:rsidR="00463093" w:rsidRPr="00840665">
              <w:t xml:space="preserve">Læs mere på: </w:t>
            </w:r>
            <w:hyperlink r:id="rId12" w:history="1">
              <w:r w:rsidR="009F1069" w:rsidRPr="009F1069">
                <w:rPr>
                  <w:rStyle w:val="Hyperlink"/>
                </w:rPr>
                <w:t>Budgetforlig Vejle Kommun</w:t>
              </w:r>
              <w:r w:rsidR="009F1069">
                <w:rPr>
                  <w:rStyle w:val="Hyperlink"/>
                </w:rPr>
                <w:t>e (side 5)</w:t>
              </w:r>
            </w:hyperlink>
          </w:p>
        </w:tc>
        <w:sdt>
          <w:sdtPr>
            <w:rPr>
              <w:noProof/>
            </w:rPr>
            <w:id w:val="16831095"/>
            <w:picture/>
          </w:sdtPr>
          <w:sdtEndPr/>
          <w:sdtContent>
            <w:tc>
              <w:tcPr>
                <w:tcW w:w="3685" w:type="dxa"/>
                <w:shd w:val="clear" w:color="auto" w:fill="auto"/>
              </w:tcPr>
              <w:p w:rsidR="0099672C" w:rsidRPr="00840665" w:rsidRDefault="00DA5FBB" w:rsidP="00847BB3">
                <w:pPr>
                  <w:pStyle w:val="Brdtekstnyhedsbrev"/>
                  <w:jc w:val="right"/>
                </w:pPr>
                <w:r>
                  <w:rPr>
                    <w:noProof/>
                  </w:rPr>
                  <w:drawing>
                    <wp:inline distT="0" distB="0" distL="0" distR="0" wp14:anchorId="6E9B5C29" wp14:editId="4A4243DE">
                      <wp:extent cx="1908000" cy="1072800"/>
                      <wp:effectExtent l="0" t="0" r="0" b="0"/>
                      <wp:docPr id="10" name="Billed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8000" cy="1072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E50E2" w:rsidRPr="00840665" w:rsidTr="00184027">
        <w:trPr>
          <w:cantSplit/>
        </w:trPr>
        <w:tc>
          <w:tcPr>
            <w:tcW w:w="6629" w:type="dxa"/>
          </w:tcPr>
          <w:sdt>
            <w:sdtPr>
              <w:id w:val="16831151"/>
              <w:placeholder>
                <w:docPart w:val="5E0094C9B4D742DFB0E56F8E626FF772"/>
              </w:placeholder>
            </w:sdtPr>
            <w:sdtEndPr>
              <w:rPr>
                <w:i/>
                <w:szCs w:val="20"/>
              </w:rPr>
            </w:sdtEndPr>
            <w:sdtContent>
              <w:p w:rsidR="00627346" w:rsidRPr="00106602" w:rsidRDefault="00106602" w:rsidP="00840665">
                <w:pPr>
                  <w:pStyle w:val="Brdtekstnyhedsbrev"/>
                  <w:rPr>
                    <w:b/>
                    <w:szCs w:val="20"/>
                  </w:rPr>
                </w:pPr>
                <w:r w:rsidRPr="00106602">
                  <w:rPr>
                    <w:b/>
                  </w:rPr>
                  <w:t>Til alle jer</w:t>
                </w:r>
              </w:p>
              <w:p w:rsidR="00627346" w:rsidRDefault="00106602" w:rsidP="00627346">
                <w:pPr>
                  <w:rPr>
                    <w:rFonts w:ascii="Georgia" w:hAnsi="Georgia"/>
                    <w:sz w:val="20"/>
                    <w:szCs w:val="20"/>
                  </w:rPr>
                </w:pPr>
                <w:r>
                  <w:rPr>
                    <w:rFonts w:ascii="Georgia" w:hAnsi="Georgia"/>
                    <w:sz w:val="20"/>
                    <w:szCs w:val="20"/>
                  </w:rPr>
                  <w:t>T</w:t>
                </w:r>
                <w:r w:rsidR="00627346" w:rsidRPr="00627346">
                  <w:rPr>
                    <w:rFonts w:ascii="Georgia" w:hAnsi="Georgia"/>
                    <w:sz w:val="20"/>
                    <w:szCs w:val="20"/>
                  </w:rPr>
                  <w:t xml:space="preserve">ak </w:t>
                </w:r>
                <w:r>
                  <w:rPr>
                    <w:rFonts w:ascii="Georgia" w:hAnsi="Georgia"/>
                    <w:sz w:val="20"/>
                    <w:szCs w:val="20"/>
                  </w:rPr>
                  <w:t xml:space="preserve">til alle lokalråd </w:t>
                </w:r>
                <w:r w:rsidR="00627346" w:rsidRPr="00627346">
                  <w:rPr>
                    <w:rFonts w:ascii="Georgia" w:hAnsi="Georgia"/>
                    <w:sz w:val="20"/>
                    <w:szCs w:val="20"/>
                  </w:rPr>
                  <w:t>for et godt samarbejde, med- og modspil i 2019. Vi glæder os til udvikling af lokalsamfund i 2020.</w:t>
                </w:r>
              </w:p>
              <w:p w:rsidR="00602832" w:rsidRDefault="00602832" w:rsidP="00627346">
                <w:pPr>
                  <w:rPr>
                    <w:rFonts w:ascii="Georgia" w:hAnsi="Georgia"/>
                    <w:sz w:val="20"/>
                    <w:szCs w:val="20"/>
                  </w:rPr>
                </w:pPr>
              </w:p>
              <w:p w:rsidR="002651B4" w:rsidRDefault="002651B4" w:rsidP="002651B4">
                <w:pPr>
                  <w:jc w:val="center"/>
                  <w:rPr>
                    <w:rFonts w:ascii="Georgia" w:hAnsi="Georgia"/>
                    <w:sz w:val="20"/>
                    <w:szCs w:val="20"/>
                  </w:rPr>
                </w:pPr>
                <w:r w:rsidRPr="002651B4">
                  <w:rPr>
                    <w:rFonts w:ascii="Georgia" w:hAnsi="Georgia"/>
                    <w:noProof/>
                    <w:sz w:val="20"/>
                    <w:szCs w:val="20"/>
                  </w:rPr>
                  <w:drawing>
                    <wp:inline distT="0" distB="0" distL="0" distR="0">
                      <wp:extent cx="1069200" cy="1440000"/>
                      <wp:effectExtent l="0" t="0" r="0" b="8255"/>
                      <wp:docPr id="3" name="Billede 3" descr="Z:\Byer &amp; Land\Udvikling Klima &amp; Lokalsamfund\0_Arkiv 2010 - 2016\0_KomUd intern\portrætfotos\Medarbejdere klima og kommuneplan 2013\Peter Sepstrup 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Z:\Byer &amp; Land\Udvikling Klima &amp; Lokalsamfund\0_Arkiv 2010 - 2016\0_KomUd intern\portrætfotos\Medarbejdere klima og kommuneplan 2013\Peter Sepstrup 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692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Georgia" w:hAnsi="Georgia"/>
                    <w:sz w:val="20"/>
                    <w:szCs w:val="20"/>
                  </w:rPr>
                  <w:t xml:space="preserve">          </w:t>
                </w:r>
                <w:r w:rsidRPr="002651B4">
                  <w:rPr>
                    <w:rFonts w:ascii="Georgia" w:hAnsi="Georgia"/>
                    <w:noProof/>
                    <w:sz w:val="20"/>
                    <w:szCs w:val="20"/>
                  </w:rPr>
                  <w:drawing>
                    <wp:inline distT="0" distB="0" distL="0" distR="0">
                      <wp:extent cx="1080000" cy="1440000"/>
                      <wp:effectExtent l="0" t="0" r="6350" b="8255"/>
                      <wp:docPr id="2" name="Billede 2" descr="Z:\Byer &amp; Land\Udvikling Klima &amp; Lokalsamfund\0_Arkiv 2010 - 2016\0_KomUd intern\portrætfotos\Medarbejdere klima og kommuneplan 2013\Lars Kastberg Jense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Z:\Byer &amp; Land\Udvikling Klima &amp; Lokalsamfund\0_Arkiv 2010 - 2016\0_KomUd intern\portrætfotos\Medarbejdere klima og kommuneplan 2013\Lars Kastberg Jensen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651B4" w:rsidRDefault="002651B4" w:rsidP="00627346">
                <w:pPr>
                  <w:rPr>
                    <w:rFonts w:ascii="Georgia" w:hAnsi="Georgia"/>
                    <w:sz w:val="20"/>
                    <w:szCs w:val="20"/>
                  </w:rPr>
                </w:pPr>
              </w:p>
              <w:p w:rsidR="00602832" w:rsidRDefault="00106602" w:rsidP="00627346">
                <w:pPr>
                  <w:rPr>
                    <w:rFonts w:ascii="Georgia" w:hAnsi="Georgia"/>
                    <w:sz w:val="20"/>
                    <w:szCs w:val="20"/>
                  </w:rPr>
                </w:pPr>
                <w:r>
                  <w:rPr>
                    <w:rFonts w:ascii="Georgia" w:hAnsi="Georgia"/>
                    <w:sz w:val="20"/>
                    <w:szCs w:val="20"/>
                  </w:rPr>
                  <w:t>Kærlig hilsen fra l</w:t>
                </w:r>
                <w:r w:rsidR="00602832">
                  <w:rPr>
                    <w:rFonts w:ascii="Georgia" w:hAnsi="Georgia"/>
                    <w:sz w:val="20"/>
                    <w:szCs w:val="20"/>
                  </w:rPr>
                  <w:t>okalrådenes kontaktpersoner</w:t>
                </w:r>
              </w:p>
              <w:p w:rsidR="00106602" w:rsidRDefault="00602832" w:rsidP="00627346">
                <w:pPr>
                  <w:rPr>
                    <w:rFonts w:ascii="Georgia" w:hAnsi="Georgia"/>
                    <w:sz w:val="20"/>
                    <w:szCs w:val="20"/>
                  </w:rPr>
                </w:pPr>
                <w:r>
                  <w:rPr>
                    <w:rFonts w:ascii="Georgia" w:hAnsi="Georgia"/>
                    <w:sz w:val="20"/>
                    <w:szCs w:val="20"/>
                  </w:rPr>
                  <w:t>Lars Kastberg</w:t>
                </w:r>
                <w:r w:rsidR="00106602">
                  <w:rPr>
                    <w:rFonts w:ascii="Georgia" w:hAnsi="Georgia"/>
                    <w:sz w:val="20"/>
                    <w:szCs w:val="20"/>
                  </w:rPr>
                  <w:t xml:space="preserve">, </w:t>
                </w:r>
                <w:hyperlink r:id="rId16" w:history="1">
                  <w:r w:rsidR="00106602" w:rsidRPr="00441054">
                    <w:rPr>
                      <w:rStyle w:val="Hyperlink"/>
                      <w:rFonts w:ascii="Georgia" w:hAnsi="Georgia"/>
                      <w:sz w:val="20"/>
                      <w:szCs w:val="20"/>
                    </w:rPr>
                    <w:t>lakje@vejle.dk</w:t>
                  </w:r>
                </w:hyperlink>
                <w:r w:rsidR="00106602">
                  <w:rPr>
                    <w:rFonts w:ascii="Georgia" w:hAnsi="Georgia"/>
                    <w:sz w:val="20"/>
                    <w:szCs w:val="20"/>
                  </w:rPr>
                  <w:t>, 76 81 22 76</w:t>
                </w:r>
              </w:p>
              <w:p w:rsidR="00106602" w:rsidRDefault="00602832" w:rsidP="00627346">
                <w:pPr>
                  <w:rPr>
                    <w:rFonts w:ascii="Georgia" w:hAnsi="Georgia"/>
                    <w:sz w:val="20"/>
                    <w:szCs w:val="20"/>
                  </w:rPr>
                </w:pPr>
                <w:r>
                  <w:rPr>
                    <w:rFonts w:ascii="Georgia" w:hAnsi="Georgia"/>
                    <w:sz w:val="20"/>
                    <w:szCs w:val="20"/>
                  </w:rPr>
                  <w:t>Peter Sepstrup</w:t>
                </w:r>
                <w:r w:rsidR="00106602">
                  <w:rPr>
                    <w:rFonts w:ascii="Georgia" w:hAnsi="Georgia"/>
                    <w:sz w:val="20"/>
                    <w:szCs w:val="20"/>
                  </w:rPr>
                  <w:t xml:space="preserve">, </w:t>
                </w:r>
                <w:hyperlink r:id="rId17" w:history="1">
                  <w:r w:rsidR="00106602" w:rsidRPr="00441054">
                    <w:rPr>
                      <w:rStyle w:val="Hyperlink"/>
                      <w:rFonts w:ascii="Georgia" w:hAnsi="Georgia"/>
                      <w:sz w:val="20"/>
                      <w:szCs w:val="20"/>
                    </w:rPr>
                    <w:t>pekse@vejle.dk</w:t>
                  </w:r>
                </w:hyperlink>
                <w:r w:rsidR="00106602">
                  <w:rPr>
                    <w:rFonts w:ascii="Georgia" w:hAnsi="Georgia"/>
                    <w:sz w:val="20"/>
                    <w:szCs w:val="20"/>
                  </w:rPr>
                  <w:t xml:space="preserve"> 76 81 22 75</w:t>
                </w:r>
              </w:p>
              <w:p w:rsidR="00106602" w:rsidRPr="00106602" w:rsidRDefault="00602832" w:rsidP="00627346">
                <w:pPr>
                  <w:rPr>
                    <w:rFonts w:ascii="Georgia" w:hAnsi="Georgia"/>
                    <w:i/>
                    <w:sz w:val="20"/>
                    <w:szCs w:val="20"/>
                  </w:rPr>
                </w:pPr>
                <w:r w:rsidRPr="00106602">
                  <w:rPr>
                    <w:rFonts w:ascii="Georgia" w:hAnsi="Georgia"/>
                    <w:i/>
                    <w:sz w:val="20"/>
                    <w:szCs w:val="20"/>
                  </w:rPr>
                  <w:t>Projektudvikling,</w:t>
                </w:r>
                <w:r w:rsidR="00106602" w:rsidRPr="00106602">
                  <w:rPr>
                    <w:rFonts w:ascii="Georgia" w:hAnsi="Georgia"/>
                    <w:i/>
                    <w:sz w:val="20"/>
                    <w:szCs w:val="20"/>
                  </w:rPr>
                  <w:t xml:space="preserve"> </w:t>
                </w:r>
                <w:r w:rsidR="0022020A">
                  <w:rPr>
                    <w:rFonts w:ascii="Georgia" w:hAnsi="Georgia"/>
                    <w:i/>
                    <w:sz w:val="20"/>
                    <w:szCs w:val="20"/>
                  </w:rPr>
                  <w:t>Byer&amp;</w:t>
                </w:r>
                <w:bookmarkStart w:id="0" w:name="_GoBack"/>
                <w:bookmarkEnd w:id="0"/>
                <w:r w:rsidRPr="00106602">
                  <w:rPr>
                    <w:rFonts w:ascii="Georgia" w:hAnsi="Georgia"/>
                    <w:i/>
                    <w:sz w:val="20"/>
                    <w:szCs w:val="20"/>
                  </w:rPr>
                  <w:t>Land</w:t>
                </w:r>
              </w:p>
              <w:p w:rsidR="00602832" w:rsidRPr="00106602" w:rsidRDefault="00602832" w:rsidP="00627346">
                <w:pPr>
                  <w:rPr>
                    <w:rFonts w:ascii="Georgia" w:hAnsi="Georgia"/>
                    <w:i/>
                    <w:sz w:val="20"/>
                    <w:szCs w:val="20"/>
                  </w:rPr>
                </w:pPr>
                <w:r w:rsidRPr="00106602">
                  <w:rPr>
                    <w:rFonts w:ascii="Georgia" w:hAnsi="Georgia"/>
                    <w:i/>
                    <w:sz w:val="20"/>
                    <w:szCs w:val="20"/>
                  </w:rPr>
                  <w:t>Teknik &amp; Miljø.</w:t>
                </w:r>
              </w:p>
              <w:p w:rsidR="00463093" w:rsidRPr="00840665" w:rsidRDefault="0022020A" w:rsidP="00627346">
                <w:pPr>
                  <w:pStyle w:val="Brdtekstnyhedsbrev"/>
                </w:pPr>
              </w:p>
            </w:sdtContent>
          </w:sdt>
        </w:tc>
        <w:tc>
          <w:tcPr>
            <w:tcW w:w="3685" w:type="dxa"/>
            <w:shd w:val="clear" w:color="auto" w:fill="auto"/>
          </w:tcPr>
          <w:p w:rsidR="00AE50E2" w:rsidRPr="00840665" w:rsidRDefault="00AE50E2" w:rsidP="00847BB3">
            <w:pPr>
              <w:pStyle w:val="Brdtekstnyhedsbrev"/>
              <w:jc w:val="right"/>
            </w:pPr>
          </w:p>
        </w:tc>
      </w:tr>
    </w:tbl>
    <w:p w:rsidR="00906653" w:rsidRPr="00F528BD" w:rsidRDefault="00AE50E2" w:rsidP="00411D32">
      <w:pPr>
        <w:rPr>
          <w:rFonts w:ascii="Georgia" w:hAnsi="Georgia"/>
        </w:rPr>
      </w:pPr>
      <w:r w:rsidRPr="00F528BD">
        <w:rPr>
          <w:rFonts w:ascii="Georgia" w:hAnsi="Georgia"/>
        </w:rPr>
        <w:tab/>
      </w:r>
    </w:p>
    <w:sectPr w:rsidR="00906653" w:rsidRPr="00F528BD" w:rsidSect="009B356F">
      <w:footerReference w:type="default" r:id="rId18"/>
      <w:pgSz w:w="11906" w:h="16838"/>
      <w:pgMar w:top="99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346" w:rsidRPr="005C4880" w:rsidRDefault="00627346" w:rsidP="00D82164">
      <w:pPr>
        <w:spacing w:line="240" w:lineRule="auto"/>
      </w:pPr>
      <w:r>
        <w:separator/>
      </w:r>
    </w:p>
  </w:endnote>
  <w:endnote w:type="continuationSeparator" w:id="0">
    <w:p w:rsidR="00627346" w:rsidRPr="005C4880" w:rsidRDefault="00627346" w:rsidP="00D821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F9F" w:rsidRDefault="00BC3F9F">
    <w:pPr>
      <w:pStyle w:val="Sidefod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-429735</wp:posOffset>
          </wp:positionH>
          <wp:positionV relativeFrom="paragraph">
            <wp:posOffset>72132</wp:posOffset>
          </wp:positionV>
          <wp:extent cx="804915" cy="311499"/>
          <wp:effectExtent l="19050" t="0" r="0" b="0"/>
          <wp:wrapNone/>
          <wp:docPr id="15" name="Billede 14" descr="Vejle Kommune Logo_hvi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jle Kommune Logo_hvi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4915" cy="311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660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6166485</wp:posOffset>
              </wp:positionH>
              <wp:positionV relativeFrom="paragraph">
                <wp:posOffset>73025</wp:posOffset>
              </wp:positionV>
              <wp:extent cx="441960" cy="391795"/>
              <wp:effectExtent l="0" t="0" r="0" b="3175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F9F" w:rsidRPr="009B356F" w:rsidRDefault="008D01B2">
                          <w:pPr>
                            <w:rPr>
                              <w:rFonts w:ascii="Georgia" w:hAnsi="Georgia"/>
                              <w:b/>
                              <w:color w:val="FFFFFF" w:themeColor="background1"/>
                              <w:szCs w:val="36"/>
                            </w:rPr>
                          </w:pPr>
                          <w:r w:rsidRPr="009B356F">
                            <w:rPr>
                              <w:rFonts w:ascii="Georgia" w:hAnsi="Georgia"/>
                              <w:b/>
                              <w:color w:val="FFFFFF" w:themeColor="background1"/>
                              <w:szCs w:val="36"/>
                            </w:rPr>
                            <w:fldChar w:fldCharType="begin"/>
                          </w:r>
                          <w:r w:rsidR="00BC3F9F" w:rsidRPr="009B356F">
                            <w:rPr>
                              <w:rFonts w:ascii="Georgia" w:hAnsi="Georgia"/>
                              <w:b/>
                              <w:color w:val="FFFFFF" w:themeColor="background1"/>
                              <w:szCs w:val="36"/>
                            </w:rPr>
                            <w:instrText xml:space="preserve"> PAGE    \* MERGEFORMAT </w:instrText>
                          </w:r>
                          <w:r w:rsidRPr="009B356F">
                            <w:rPr>
                              <w:rFonts w:ascii="Georgia" w:hAnsi="Georgia"/>
                              <w:b/>
                              <w:color w:val="FFFFFF" w:themeColor="background1"/>
                              <w:szCs w:val="36"/>
                            </w:rPr>
                            <w:fldChar w:fldCharType="separate"/>
                          </w:r>
                          <w:r w:rsidR="0022020A">
                            <w:rPr>
                              <w:rFonts w:ascii="Georgia" w:hAnsi="Georgia"/>
                              <w:b/>
                              <w:noProof/>
                              <w:color w:val="FFFFFF" w:themeColor="background1"/>
                              <w:szCs w:val="36"/>
                            </w:rPr>
                            <w:t>1</w:t>
                          </w:r>
                          <w:r w:rsidRPr="009B356F">
                            <w:rPr>
                              <w:rFonts w:ascii="Georgia" w:hAnsi="Georgia"/>
                              <w:b/>
                              <w:color w:val="FFFFFF" w:themeColor="background1"/>
                              <w:szCs w:val="36"/>
                            </w:rPr>
                            <w:fldChar w:fldCharType="end"/>
                          </w:r>
                          <w:r w:rsidR="00BC3F9F" w:rsidRPr="009B356F">
                            <w:rPr>
                              <w:rFonts w:ascii="Georgia" w:hAnsi="Georgia"/>
                              <w:b/>
                              <w:color w:val="FFFFFF" w:themeColor="background1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85.55pt;margin-top:5.75pt;width:34.8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" filled="f" stroked="f">
              <v:textbox>
                <w:txbxContent>
                  <w:p w:rsidR="00BC3F9F" w:rsidRPr="009B356F" w:rsidRDefault="008D01B2">
                    <w:pPr>
                      <w:rPr>
                        <w:rFonts w:ascii="Georgia" w:hAnsi="Georgia"/>
                        <w:b/>
                        <w:color w:val="FFFFFF" w:themeColor="background1"/>
                        <w:szCs w:val="36"/>
                      </w:rPr>
                    </w:pPr>
                    <w:r w:rsidRPr="009B356F">
                      <w:rPr>
                        <w:rFonts w:ascii="Georgia" w:hAnsi="Georgia"/>
                        <w:b/>
                        <w:color w:val="FFFFFF" w:themeColor="background1"/>
                        <w:szCs w:val="36"/>
                      </w:rPr>
                      <w:fldChar w:fldCharType="begin"/>
                    </w:r>
                    <w:r w:rsidR="00BC3F9F" w:rsidRPr="009B356F">
                      <w:rPr>
                        <w:rFonts w:ascii="Georgia" w:hAnsi="Georgia"/>
                        <w:b/>
                        <w:color w:val="FFFFFF" w:themeColor="background1"/>
                        <w:szCs w:val="36"/>
                      </w:rPr>
                      <w:instrText xml:space="preserve"> PAGE    \* MERGEFORMAT </w:instrText>
                    </w:r>
                    <w:r w:rsidRPr="009B356F">
                      <w:rPr>
                        <w:rFonts w:ascii="Georgia" w:hAnsi="Georgia"/>
                        <w:b/>
                        <w:color w:val="FFFFFF" w:themeColor="background1"/>
                        <w:szCs w:val="36"/>
                      </w:rPr>
                      <w:fldChar w:fldCharType="separate"/>
                    </w:r>
                    <w:r w:rsidR="0022020A">
                      <w:rPr>
                        <w:rFonts w:ascii="Georgia" w:hAnsi="Georgia"/>
                        <w:b/>
                        <w:noProof/>
                        <w:color w:val="FFFFFF" w:themeColor="background1"/>
                        <w:szCs w:val="36"/>
                      </w:rPr>
                      <w:t>1</w:t>
                    </w:r>
                    <w:r w:rsidRPr="009B356F">
                      <w:rPr>
                        <w:rFonts w:ascii="Georgia" w:hAnsi="Georgia"/>
                        <w:b/>
                        <w:color w:val="FFFFFF" w:themeColor="background1"/>
                        <w:szCs w:val="36"/>
                      </w:rPr>
                      <w:fldChar w:fldCharType="end"/>
                    </w:r>
                    <w:r w:rsidR="00BC3F9F" w:rsidRPr="009B356F">
                      <w:rPr>
                        <w:rFonts w:ascii="Georgia" w:hAnsi="Georgia"/>
                        <w:b/>
                        <w:color w:val="FFFFFF" w:themeColor="background1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-751281</wp:posOffset>
          </wp:positionH>
          <wp:positionV relativeFrom="paragraph">
            <wp:posOffset>-299657</wp:posOffset>
          </wp:positionV>
          <wp:extent cx="7778470" cy="934497"/>
          <wp:effectExtent l="19050" t="0" r="0" b="0"/>
          <wp:wrapNone/>
          <wp:docPr id="13" name="Billede 1" descr="roedvejle.dk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Picture 6" descr="roedvejle.dk.pdf"/>
                  <pic:cNvPicPr>
                    <a:picLocks noChangeAspect="1"/>
                  </pic:cNvPicPr>
                </pic:nvPicPr>
                <pic:blipFill>
                  <a:blip r:embed="rId2" cstate="print"/>
                  <a:srcRect t="36203"/>
                  <a:stretch>
                    <a:fillRect/>
                  </a:stretch>
                </pic:blipFill>
                <pic:spPr bwMode="auto">
                  <a:xfrm>
                    <a:off x="0" y="0"/>
                    <a:ext cx="7778470" cy="93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346" w:rsidRPr="005C4880" w:rsidRDefault="00627346" w:rsidP="00D82164">
      <w:pPr>
        <w:spacing w:line="240" w:lineRule="auto"/>
      </w:pPr>
      <w:r>
        <w:separator/>
      </w:r>
    </w:p>
  </w:footnote>
  <w:footnote w:type="continuationSeparator" w:id="0">
    <w:p w:rsidR="00627346" w:rsidRPr="005C4880" w:rsidRDefault="00627346" w:rsidP="00D8216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6145">
      <o:colormru v:ext="edit" colors="#679d2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346"/>
    <w:rsid w:val="00030F7D"/>
    <w:rsid w:val="000320F2"/>
    <w:rsid w:val="0005711F"/>
    <w:rsid w:val="000C7733"/>
    <w:rsid w:val="000D089F"/>
    <w:rsid w:val="00106602"/>
    <w:rsid w:val="00184027"/>
    <w:rsid w:val="0020726D"/>
    <w:rsid w:val="0022020A"/>
    <w:rsid w:val="002506D4"/>
    <w:rsid w:val="002549A4"/>
    <w:rsid w:val="002651B4"/>
    <w:rsid w:val="002D4D08"/>
    <w:rsid w:val="00317F7B"/>
    <w:rsid w:val="00395949"/>
    <w:rsid w:val="003A741D"/>
    <w:rsid w:val="00411D32"/>
    <w:rsid w:val="00463093"/>
    <w:rsid w:val="004C38B9"/>
    <w:rsid w:val="00536B9E"/>
    <w:rsid w:val="005709BB"/>
    <w:rsid w:val="0057406B"/>
    <w:rsid w:val="005D09A1"/>
    <w:rsid w:val="00602832"/>
    <w:rsid w:val="00627346"/>
    <w:rsid w:val="0064607A"/>
    <w:rsid w:val="00662F05"/>
    <w:rsid w:val="006E4993"/>
    <w:rsid w:val="00737A2F"/>
    <w:rsid w:val="00740563"/>
    <w:rsid w:val="00781D01"/>
    <w:rsid w:val="007B206C"/>
    <w:rsid w:val="007C704A"/>
    <w:rsid w:val="007E43E2"/>
    <w:rsid w:val="00840665"/>
    <w:rsid w:val="00847BB3"/>
    <w:rsid w:val="00864C66"/>
    <w:rsid w:val="00871FCC"/>
    <w:rsid w:val="008D01B2"/>
    <w:rsid w:val="008D4BC7"/>
    <w:rsid w:val="00903DE7"/>
    <w:rsid w:val="00906653"/>
    <w:rsid w:val="009625D5"/>
    <w:rsid w:val="009660B3"/>
    <w:rsid w:val="0099672C"/>
    <w:rsid w:val="009B356F"/>
    <w:rsid w:val="009F1069"/>
    <w:rsid w:val="00A80D8C"/>
    <w:rsid w:val="00A87302"/>
    <w:rsid w:val="00AA785E"/>
    <w:rsid w:val="00AE50E2"/>
    <w:rsid w:val="00B24C91"/>
    <w:rsid w:val="00B255D1"/>
    <w:rsid w:val="00B515EA"/>
    <w:rsid w:val="00BA68F5"/>
    <w:rsid w:val="00BC3F9F"/>
    <w:rsid w:val="00C35537"/>
    <w:rsid w:val="00D05CC8"/>
    <w:rsid w:val="00D25D73"/>
    <w:rsid w:val="00D27F47"/>
    <w:rsid w:val="00D82164"/>
    <w:rsid w:val="00DA5FBB"/>
    <w:rsid w:val="00DD24D4"/>
    <w:rsid w:val="00DD344E"/>
    <w:rsid w:val="00E330C3"/>
    <w:rsid w:val="00EE175E"/>
    <w:rsid w:val="00F03D62"/>
    <w:rsid w:val="00F416DE"/>
    <w:rsid w:val="00F528BD"/>
    <w:rsid w:val="00F574D7"/>
    <w:rsid w:val="00F71ABC"/>
    <w:rsid w:val="00F930C7"/>
    <w:rsid w:val="00FB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679d2e"/>
    </o:shapedefaults>
    <o:shapelayout v:ext="edit">
      <o:idmap v:ext="edit" data="1"/>
    </o:shapelayout>
  </w:shapeDefaults>
  <w:decimalSymbol w:val=","/>
  <w:listSeparator w:val=";"/>
  <w14:docId w14:val="709BAE9D"/>
  <w15:docId w15:val="{CF6C5664-DFF6-45E0-B175-B84761498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75E"/>
    <w:pPr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24C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D82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821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8216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nhideWhenUsed/>
    <w:rsid w:val="00D8216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rsid w:val="00D82164"/>
  </w:style>
  <w:style w:type="paragraph" w:styleId="Sidefod">
    <w:name w:val="footer"/>
    <w:basedOn w:val="Normal"/>
    <w:link w:val="SidefodTegn"/>
    <w:uiPriority w:val="99"/>
    <w:unhideWhenUsed/>
    <w:rsid w:val="00D8216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82164"/>
  </w:style>
  <w:style w:type="paragraph" w:styleId="Ingenafstand">
    <w:name w:val="No Spacing"/>
    <w:link w:val="IngenafstandTegn"/>
    <w:uiPriority w:val="1"/>
    <w:qFormat/>
    <w:rsid w:val="00D82164"/>
    <w:pPr>
      <w:spacing w:after="0" w:line="240" w:lineRule="auto"/>
    </w:pPr>
    <w:rPr>
      <w:rFonts w:eastAsiaTheme="minorEastAsia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D82164"/>
    <w:rPr>
      <w:rFonts w:eastAsiaTheme="minorEastAsia"/>
    </w:rPr>
  </w:style>
  <w:style w:type="character" w:styleId="Pladsholdertekst">
    <w:name w:val="Placeholder Text"/>
    <w:basedOn w:val="Standardskrifttypeiafsnit"/>
    <w:uiPriority w:val="99"/>
    <w:semiHidden/>
    <w:rsid w:val="00906653"/>
    <w:rPr>
      <w:color w:val="808080"/>
    </w:rPr>
  </w:style>
  <w:style w:type="table" w:customStyle="1" w:styleId="Lysskygge1">
    <w:name w:val="Lys skygge1"/>
    <w:basedOn w:val="Tabel-Normal"/>
    <w:uiPriority w:val="60"/>
    <w:rsid w:val="00411D3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Overskrift1Tegn">
    <w:name w:val="Overskrift 1 Tegn"/>
    <w:basedOn w:val="Standardskrifttypeiafsnit"/>
    <w:link w:val="Overskrift1"/>
    <w:uiPriority w:val="9"/>
    <w:rsid w:val="00B24C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a-DK"/>
    </w:rPr>
  </w:style>
  <w:style w:type="paragraph" w:customStyle="1" w:styleId="Brdtekstnyhedsbrev">
    <w:name w:val="Brødtekst nyhedsbrev"/>
    <w:basedOn w:val="Sidehoved"/>
    <w:qFormat/>
    <w:rsid w:val="00EE175E"/>
    <w:pPr>
      <w:spacing w:line="360" w:lineRule="auto"/>
    </w:pPr>
    <w:rPr>
      <w:rFonts w:ascii="Georgia" w:hAnsi="Georgia"/>
      <w:sz w:val="20"/>
      <w:szCs w:val="22"/>
    </w:rPr>
  </w:style>
  <w:style w:type="paragraph" w:customStyle="1" w:styleId="Brdtekstnyhedsbrevgrn">
    <w:name w:val="Brødtekst nyhedsbrev grøn"/>
    <w:basedOn w:val="Brdtekstnyhedsbrev"/>
    <w:qFormat/>
    <w:rsid w:val="0005711F"/>
    <w:rPr>
      <w:color w:val="679D2E"/>
    </w:rPr>
  </w:style>
  <w:style w:type="paragraph" w:customStyle="1" w:styleId="9CA0257DF62C4857A7A7D3A90FC7C6162">
    <w:name w:val="9CA0257DF62C4857A7A7D3A90FC7C6162"/>
    <w:rsid w:val="00317F7B"/>
  </w:style>
  <w:style w:type="character" w:styleId="Hyperlink">
    <w:name w:val="Hyperlink"/>
    <w:basedOn w:val="Standardskrifttypeiafsnit"/>
    <w:uiPriority w:val="99"/>
    <w:unhideWhenUsed/>
    <w:rsid w:val="00317F7B"/>
    <w:rPr>
      <w:color w:val="679D2E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9F10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8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vejle.dk/om-kommunen/fakta-om-os/oekonomi/budgetforlig-2020-2023/" TargetMode="External"/><Relationship Id="rId17" Type="http://schemas.openxmlformats.org/officeDocument/2006/relationships/hyperlink" Target="mailto:pekse@vejle.dk" TargetMode="External"/><Relationship Id="rId2" Type="http://schemas.openxmlformats.org/officeDocument/2006/relationships/styles" Target="styles.xml"/><Relationship Id="rId16" Type="http://schemas.openxmlformats.org/officeDocument/2006/relationships/hyperlink" Target="mailto:lakje@vejle.dk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ejle.dk/lokal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Skabeloner\Office%202016\Nyhedsbrev%20V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http://www.vejle.dk/pas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B3FA04059A4826ABB2D8CAD78A9F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E7CB09-4E87-4E8C-861D-7BFD73B0B38F}"/>
      </w:docPartPr>
      <w:docPartBody>
        <w:p w:rsidR="00401B29" w:rsidRPr="00864C66" w:rsidRDefault="00971B9E" w:rsidP="00184027">
          <w:pPr>
            <w:pStyle w:val="Brdtekstnyhedsbrev"/>
            <w:rPr>
              <w:rStyle w:val="Pladsholdertekst"/>
            </w:rPr>
          </w:pPr>
          <w:r w:rsidRPr="00864C66">
            <w:rPr>
              <w:rStyle w:val="Pladsholdertekst"/>
            </w:rPr>
            <w:t>Klik og skriv tekst</w:t>
          </w:r>
        </w:p>
        <w:p w:rsidR="00401B29" w:rsidRDefault="00971B9E" w:rsidP="00184027">
          <w:pPr>
            <w:pStyle w:val="Brdtekstnyhedsbrev"/>
            <w:rPr>
              <w:rStyle w:val="Pladsholdertekst"/>
            </w:rPr>
          </w:pPr>
          <w:r>
            <w:rPr>
              <w:rStyle w:val="Pladsholdertekst"/>
            </w:rPr>
            <w:t xml:space="preserve">Lav så mange  nyheder du har brug for og indsæt billeder ved at dobbeltklikke i billedfelterne. DELETE evt. nyhedsrækker du ikke har brug for og billeder. Tilknyt web-adresser, hvor det giver mening at kunne læse mere.  Brug ”pæne” web-adresser, som fx </w:t>
          </w:r>
          <w:hyperlink r:id="rId4" w:history="1">
            <w:r w:rsidRPr="0021283C">
              <w:rPr>
                <w:rStyle w:val="Hyperlink"/>
              </w:rPr>
              <w:t>www.vejle.dk/pas</w:t>
            </w:r>
          </w:hyperlink>
          <w:r>
            <w:rPr>
              <w:rStyle w:val="Pladsholdertekst"/>
            </w:rPr>
            <w:t xml:space="preserve"> . DELETE ”Læs mere på” – hvis du ikke har brug for disse.</w:t>
          </w:r>
        </w:p>
        <w:p w:rsidR="00401B29" w:rsidRDefault="00971B9E" w:rsidP="00184027">
          <w:pPr>
            <w:pStyle w:val="Brdtekstnyhedsbrev"/>
            <w:rPr>
              <w:rStyle w:val="Pladsholdertekst"/>
            </w:rPr>
          </w:pPr>
          <w:r>
            <w:rPr>
              <w:rStyle w:val="Pladsholdertekst"/>
            </w:rPr>
            <w:t xml:space="preserve">Tip! Skal nyhedsbrevet sendes pr. mail, så lav en PDF-fil og vedhæft denne. </w:t>
          </w:r>
        </w:p>
        <w:p w:rsidR="00971B9E" w:rsidRDefault="00971B9E">
          <w:pPr>
            <w:pStyle w:val="8DB3FA04059A4826ABB2D8CAD78A9F44"/>
          </w:pPr>
          <w:r>
            <w:rPr>
              <w:rStyle w:val="Pladsholdertekst"/>
            </w:rPr>
            <w:t xml:space="preserve"> </w:t>
          </w:r>
        </w:p>
      </w:docPartBody>
    </w:docPart>
    <w:docPart>
      <w:docPartPr>
        <w:name w:val="EBBBD7AA2CF242F08691D25EC96497D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A22AAC-9E12-423A-A7F4-37E6BFD42D21}"/>
      </w:docPartPr>
      <w:docPartBody>
        <w:p w:rsidR="00971B9E" w:rsidRDefault="00971B9E">
          <w:pPr>
            <w:pStyle w:val="EBBBD7AA2CF242F08691D25EC96497DA"/>
          </w:pPr>
          <w:r w:rsidRPr="00840665">
            <w:rPr>
              <w:rStyle w:val="Pladsholdertekst"/>
            </w:rPr>
            <w:t>Klik og skriv tekst</w:t>
          </w:r>
        </w:p>
      </w:docPartBody>
    </w:docPart>
    <w:docPart>
      <w:docPartPr>
        <w:name w:val="073222F5BB9E4FE39769745DD7E3A74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19C3BC-BE58-4053-B5F1-82B7400C4AED}"/>
      </w:docPartPr>
      <w:docPartBody>
        <w:p w:rsidR="00971B9E" w:rsidRDefault="00971B9E">
          <w:pPr>
            <w:pStyle w:val="073222F5BB9E4FE39769745DD7E3A74B"/>
          </w:pPr>
          <w:r w:rsidRPr="00840665">
            <w:rPr>
              <w:rStyle w:val="Pladsholdertekst"/>
            </w:rPr>
            <w:t>Klik og skriv tekst</w:t>
          </w:r>
        </w:p>
      </w:docPartBody>
    </w:docPart>
    <w:docPart>
      <w:docPartPr>
        <w:name w:val="97EA7906C9C64C4585E0F1708FB9505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E3109DA-60F5-40A7-8DA1-47117948C29C}"/>
      </w:docPartPr>
      <w:docPartBody>
        <w:p w:rsidR="00971B9E" w:rsidRDefault="00971B9E">
          <w:pPr>
            <w:pStyle w:val="97EA7906C9C64C4585E0F1708FB9505C"/>
          </w:pPr>
          <w:r w:rsidRPr="00840665">
            <w:rPr>
              <w:rStyle w:val="Pladsholdertekst"/>
            </w:rPr>
            <w:t>Klik og skriv tekst</w:t>
          </w:r>
        </w:p>
      </w:docPartBody>
    </w:docPart>
    <w:docPart>
      <w:docPartPr>
        <w:name w:val="60506A1DD34B4C5CAEA2ACE964AD7B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C23524-E473-486F-855B-DCBC722AF234}"/>
      </w:docPartPr>
      <w:docPartBody>
        <w:p w:rsidR="00971B9E" w:rsidRDefault="00971B9E">
          <w:pPr>
            <w:pStyle w:val="60506A1DD34B4C5CAEA2ACE964AD7BCF"/>
          </w:pPr>
          <w:r w:rsidRPr="00840665">
            <w:rPr>
              <w:rStyle w:val="Pladsholdertekst"/>
            </w:rPr>
            <w:t>Klik og skriv tekst</w:t>
          </w:r>
        </w:p>
      </w:docPartBody>
    </w:docPart>
    <w:docPart>
      <w:docPartPr>
        <w:name w:val="5E0094C9B4D742DFB0E56F8E626FF7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64FCCD-1454-4930-9EC0-67886E751902}"/>
      </w:docPartPr>
      <w:docPartBody>
        <w:p w:rsidR="00971B9E" w:rsidRDefault="00971B9E">
          <w:pPr>
            <w:pStyle w:val="5E0094C9B4D742DFB0E56F8E626FF772"/>
          </w:pPr>
          <w:r w:rsidRPr="00840665">
            <w:rPr>
              <w:rStyle w:val="Pladsholdertekst"/>
            </w:rPr>
            <w:t>Klik og skriv tekst</w:t>
          </w:r>
        </w:p>
      </w:docPartBody>
    </w:docPart>
    <w:docPart>
      <w:docPartPr>
        <w:name w:val="A84763C3254E483B81FF05E8D734ED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66B99D-6D30-407E-8713-43CCC6E9E480}"/>
      </w:docPartPr>
      <w:docPartBody>
        <w:p w:rsidR="00971B9E" w:rsidRDefault="00971B9E">
          <w:pPr>
            <w:pStyle w:val="A84763C3254E483B81FF05E8D734ED9A"/>
          </w:pPr>
          <w:r w:rsidRPr="00FB2D8D">
            <w:rPr>
              <w:rStyle w:val="Pladsholdertekst"/>
              <w:rFonts w:ascii="Georgia" w:hAnsi="Georgia"/>
              <w:b/>
              <w:color w:val="FFFFFF" w:themeColor="background1"/>
              <w:sz w:val="28"/>
              <w:szCs w:val="28"/>
            </w:rPr>
            <w:t>Skriv afdeling/forvaltning</w:t>
          </w:r>
        </w:p>
      </w:docPartBody>
    </w:docPart>
    <w:docPart>
      <w:docPartPr>
        <w:name w:val="9000C819CD414919BCC5F8592FE0EBF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A6BBD3C-1C4E-453F-BDCB-529778E3C49A}"/>
      </w:docPartPr>
      <w:docPartBody>
        <w:p w:rsidR="00971B9E" w:rsidRDefault="00971B9E">
          <w:pPr>
            <w:pStyle w:val="9000C819CD414919BCC5F8592FE0EBF1"/>
          </w:pPr>
          <w:r>
            <w:rPr>
              <w:rStyle w:val="Pladsholdertekst"/>
              <w:rFonts w:ascii="Georgia" w:eastAsiaTheme="minorHAnsi" w:hAnsi="Georgia"/>
              <w:b/>
              <w:color w:val="FFFFFF" w:themeColor="background1"/>
              <w:sz w:val="28"/>
              <w:szCs w:val="28"/>
            </w:rPr>
            <w:t>Vælg</w:t>
          </w:r>
          <w:r w:rsidRPr="00FB2D8D">
            <w:rPr>
              <w:rStyle w:val="Pladsholdertekst"/>
              <w:rFonts w:ascii="Georgia" w:eastAsiaTheme="minorHAnsi" w:hAnsi="Georgia"/>
              <w:b/>
              <w:color w:val="FFFFFF" w:themeColor="background1"/>
              <w:sz w:val="28"/>
              <w:szCs w:val="28"/>
            </w:rPr>
            <w:t xml:space="preserve"> dato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B9E"/>
    <w:rsid w:val="0097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Brdtekstnyhedsbrev">
    <w:name w:val="Brødtekst nyhedsbrev"/>
    <w:basedOn w:val="Sidehoved"/>
    <w:qFormat/>
    <w:pPr>
      <w:spacing w:line="360" w:lineRule="auto"/>
    </w:pPr>
    <w:rPr>
      <w:rFonts w:ascii="Georgia" w:eastAsia="Times New Roman" w:hAnsi="Georgia" w:cs="Times New Roman"/>
      <w:sz w:val="20"/>
    </w:rPr>
  </w:style>
  <w:style w:type="character" w:styleId="Hyperlink">
    <w:name w:val="Hyperlink"/>
    <w:basedOn w:val="Standardskrifttypeiafsnit"/>
    <w:uiPriority w:val="99"/>
    <w:unhideWhenUsed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semiHidden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</w:style>
  <w:style w:type="paragraph" w:customStyle="1" w:styleId="8DB3FA04059A4826ABB2D8CAD78A9F44">
    <w:name w:val="8DB3FA04059A4826ABB2D8CAD78A9F44"/>
  </w:style>
  <w:style w:type="paragraph" w:customStyle="1" w:styleId="EF633A012CEE4419A12308B62E8192A8">
    <w:name w:val="EF633A012CEE4419A12308B62E8192A8"/>
  </w:style>
  <w:style w:type="paragraph" w:customStyle="1" w:styleId="EBBBD7AA2CF242F08691D25EC96497DA">
    <w:name w:val="EBBBD7AA2CF242F08691D25EC96497DA"/>
  </w:style>
  <w:style w:type="paragraph" w:customStyle="1" w:styleId="073222F5BB9E4FE39769745DD7E3A74B">
    <w:name w:val="073222F5BB9E4FE39769745DD7E3A74B"/>
  </w:style>
  <w:style w:type="paragraph" w:customStyle="1" w:styleId="97EA7906C9C64C4585E0F1708FB9505C">
    <w:name w:val="97EA7906C9C64C4585E0F1708FB9505C"/>
  </w:style>
  <w:style w:type="paragraph" w:customStyle="1" w:styleId="60506A1DD34B4C5CAEA2ACE964AD7BCF">
    <w:name w:val="60506A1DD34B4C5CAEA2ACE964AD7BCF"/>
  </w:style>
  <w:style w:type="paragraph" w:customStyle="1" w:styleId="5E0094C9B4D742DFB0E56F8E626FF772">
    <w:name w:val="5E0094C9B4D742DFB0E56F8E626FF772"/>
  </w:style>
  <w:style w:type="paragraph" w:customStyle="1" w:styleId="C56E69AD3456469B989824E30B8E1652">
    <w:name w:val="C56E69AD3456469B989824E30B8E1652"/>
  </w:style>
  <w:style w:type="paragraph" w:customStyle="1" w:styleId="A84763C3254E483B81FF05E8D734ED9A">
    <w:name w:val="A84763C3254E483B81FF05E8D734ED9A"/>
  </w:style>
  <w:style w:type="paragraph" w:customStyle="1" w:styleId="9000C819CD414919BCC5F8592FE0EBF1">
    <w:name w:val="9000C819CD414919BCC5F8592FE0EB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ontortema">
  <a:themeElements>
    <a:clrScheme name="Nyhedsbre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679D2E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11E9C2-AABC-4DA0-AB02-55EAA362B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Nyhedsbrev VK</Template>
  <TotalTime>106</TotalTime>
  <Pages>2</Pages>
  <Words>393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Nyhedsbrev</vt:lpstr>
    </vt:vector>
  </TitlesOfParts>
  <Company>Vejle Kommune</Company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Nyhedsbrev</dc:title>
  <dc:creator>pekse</dc:creator>
  <cp:lastModifiedBy>Peter Sepstrup  Projektudvikling  Teknik &amp; Miljø  Vejle Kommune</cp:lastModifiedBy>
  <cp:revision>5</cp:revision>
  <cp:lastPrinted>2019-12-12T09:28:00Z</cp:lastPrinted>
  <dcterms:created xsi:type="dcterms:W3CDTF">2019-12-09T12:54:00Z</dcterms:created>
  <dcterms:modified xsi:type="dcterms:W3CDTF">2019-12-13T09:29:00Z</dcterms:modified>
</cp:coreProperties>
</file>